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08"/>
        <w:gridCol w:w="885"/>
        <w:gridCol w:w="2139"/>
        <w:gridCol w:w="864"/>
        <w:gridCol w:w="115"/>
        <w:gridCol w:w="709"/>
        <w:gridCol w:w="283"/>
        <w:gridCol w:w="376"/>
        <w:gridCol w:w="377"/>
        <w:gridCol w:w="300"/>
        <w:gridCol w:w="77"/>
        <w:gridCol w:w="377"/>
        <w:gridCol w:w="377"/>
        <w:gridCol w:w="243"/>
        <w:gridCol w:w="134"/>
        <w:gridCol w:w="304"/>
        <w:gridCol w:w="73"/>
        <w:gridCol w:w="197"/>
        <w:gridCol w:w="180"/>
        <w:gridCol w:w="377"/>
        <w:gridCol w:w="377"/>
        <w:gridCol w:w="377"/>
        <w:gridCol w:w="377"/>
      </w:tblGrid>
      <w:tr w:rsidR="00BE2437" w:rsidRPr="00330E01" w:rsidTr="008E193D">
        <w:tblPrEx>
          <w:tblCellMar>
            <w:top w:w="0" w:type="dxa"/>
            <w:bottom w:w="0" w:type="dxa"/>
          </w:tblCellMar>
        </w:tblPrEx>
        <w:trPr>
          <w:gridAfter w:val="7"/>
          <w:wAfter w:w="1958" w:type="dxa"/>
          <w:cantSplit/>
          <w:trHeight w:val="236"/>
        </w:trPr>
        <w:tc>
          <w:tcPr>
            <w:tcW w:w="766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BE2437" w:rsidRPr="00330E01" w:rsidRDefault="00BE2437" w:rsidP="00330E01">
            <w:pPr>
              <w:pStyle w:val="a3"/>
              <w:adjustRightInd/>
              <w:spacing w:line="240" w:lineRule="auto"/>
              <w:rPr>
                <w:rFonts w:eastAsia="ＭＳ 明朝"/>
                <w:spacing w:val="0"/>
              </w:rPr>
            </w:pPr>
            <w:bookmarkStart w:id="0" w:name="_GoBack"/>
            <w:bookmarkEnd w:id="0"/>
            <w:r w:rsidRPr="00330E01">
              <w:rPr>
                <w:rFonts w:eastAsia="ＭＳ 明朝" w:hint="eastAsia"/>
              </w:rPr>
              <w:t>様式第１号（第２条関係）</w:t>
            </w:r>
          </w:p>
        </w:tc>
      </w:tr>
      <w:tr w:rsidR="00BE2437" w:rsidRPr="00330E01" w:rsidTr="00BE2437">
        <w:tblPrEx>
          <w:tblCellMar>
            <w:top w:w="0" w:type="dxa"/>
            <w:bottom w:w="0" w:type="dxa"/>
          </w:tblCellMar>
        </w:tblPrEx>
        <w:trPr>
          <w:gridAfter w:val="7"/>
          <w:wAfter w:w="1958" w:type="dxa"/>
          <w:cantSplit/>
          <w:trHeight w:val="1463"/>
        </w:trPr>
        <w:tc>
          <w:tcPr>
            <w:tcW w:w="766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BE2437" w:rsidRPr="00330E01" w:rsidRDefault="00BE2437" w:rsidP="000C1719">
            <w:r w:rsidRPr="00330E01">
              <w:rPr>
                <w:rFonts w:hint="eastAsia"/>
              </w:rPr>
              <w:t xml:space="preserve">　　　　　　　　　　　　　　</w:t>
            </w:r>
          </w:p>
          <w:p w:rsidR="00BE2437" w:rsidRPr="00330E01" w:rsidRDefault="00BE2437" w:rsidP="000C1719">
            <w:pPr>
              <w:jc w:val="center"/>
              <w:rPr>
                <w:rFonts w:ascii="ＭＳ ゴシック" w:eastAsia="ＭＳ ゴシック" w:hAnsi="ＭＳ ゴシック"/>
                <w:sz w:val="36"/>
                <w:szCs w:val="36"/>
              </w:rPr>
            </w:pPr>
            <w:r w:rsidRPr="00330E01">
              <w:t xml:space="preserve">           </w:t>
            </w:r>
            <w:r w:rsidRPr="00330E01">
              <w:rPr>
                <w:rFonts w:ascii="ＭＳ ゴシック" w:eastAsia="ＭＳ ゴシック" w:hAnsi="ＭＳ ゴシック" w:hint="eastAsia"/>
                <w:sz w:val="36"/>
                <w:szCs w:val="36"/>
              </w:rPr>
              <w:t>老人ホ－ム入所申出書</w:t>
            </w:r>
          </w:p>
        </w:tc>
      </w:tr>
      <w:tr w:rsidR="00281C9F" w:rsidRPr="00330E01" w:rsidTr="00D23693">
        <w:tblPrEx>
          <w:tblCellMar>
            <w:top w:w="0" w:type="dxa"/>
            <w:bottom w:w="0" w:type="dxa"/>
          </w:tblCellMar>
        </w:tblPrEx>
        <w:trPr>
          <w:cantSplit/>
          <w:trHeight w:hRule="exact" w:val="713"/>
        </w:trPr>
        <w:tc>
          <w:tcPr>
            <w:tcW w:w="1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81C9F" w:rsidRPr="00330E01" w:rsidRDefault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  <w:spacing w:val="3"/>
                <w:position w:val="-2"/>
                <w:sz w:val="10"/>
                <w:szCs w:val="10"/>
              </w:rPr>
              <w:t>ふり</w:t>
            </w:r>
            <w:r w:rsidRPr="00330E01">
              <w:rPr>
                <w:spacing w:val="3"/>
              </w:rPr>
              <w:t xml:space="preserve">  </w:t>
            </w:r>
            <w:r w:rsidRPr="00330E01">
              <w:rPr>
                <w:rFonts w:hint="eastAsia"/>
                <w:spacing w:val="3"/>
                <w:position w:val="-2"/>
                <w:sz w:val="10"/>
                <w:szCs w:val="10"/>
              </w:rPr>
              <w:t>がな</w:t>
            </w:r>
          </w:p>
          <w:p w:rsidR="00281C9F" w:rsidRPr="00330E01" w:rsidRDefault="00281C9F" w:rsidP="00E66948">
            <w:pPr>
              <w:pStyle w:val="a3"/>
              <w:spacing w:line="238" w:lineRule="exact"/>
              <w:jc w:val="center"/>
            </w:pPr>
            <w:r w:rsidRPr="00330E01">
              <w:rPr>
                <w:rFonts w:hint="eastAsia"/>
              </w:rPr>
              <w:t>氏　名</w:t>
            </w:r>
          </w:p>
          <w:p w:rsidR="00281C9F" w:rsidRPr="00330E01" w:rsidRDefault="00281C9F" w:rsidP="00E66948">
            <w:pPr>
              <w:pStyle w:val="a3"/>
              <w:spacing w:line="238" w:lineRule="exact"/>
              <w:jc w:val="center"/>
              <w:rPr>
                <w:spacing w:val="0"/>
              </w:rPr>
            </w:pPr>
          </w:p>
        </w:tc>
        <w:tc>
          <w:tcPr>
            <w:tcW w:w="311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>個人番号</w:t>
            </w:r>
          </w:p>
        </w:tc>
        <w:tc>
          <w:tcPr>
            <w:tcW w:w="376" w:type="dxa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gridSpan w:val="2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gridSpan w:val="2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gridSpan w:val="2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gridSpan w:val="2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dashSmallGap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81C9F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</w:tr>
      <w:tr w:rsidR="00B40103" w:rsidRPr="00330E01" w:rsidTr="00B40103">
        <w:tblPrEx>
          <w:tblCellMar>
            <w:top w:w="0" w:type="dxa"/>
            <w:bottom w:w="0" w:type="dxa"/>
          </w:tblCellMar>
        </w:tblPrEx>
        <w:trPr>
          <w:cantSplit/>
          <w:trHeight w:hRule="exact" w:val="698"/>
        </w:trPr>
        <w:tc>
          <w:tcPr>
            <w:tcW w:w="1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40103" w:rsidRPr="00330E01" w:rsidRDefault="00B40103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03" w:rsidRPr="00330E01" w:rsidRDefault="00B40103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>現住所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103" w:rsidRPr="00330E01" w:rsidRDefault="00B40103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40103" w:rsidRPr="00330E01" w:rsidRDefault="00B40103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>生年月日</w:t>
            </w:r>
          </w:p>
        </w:tc>
        <w:tc>
          <w:tcPr>
            <w:tcW w:w="2127" w:type="dxa"/>
            <w:gridSpan w:val="7"/>
            <w:tcBorders>
              <w:top w:val="nil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03" w:rsidRPr="00330E01" w:rsidRDefault="00B40103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 xml:space="preserve">　　　年　　月　　日</w:t>
            </w:r>
          </w:p>
        </w:tc>
        <w:tc>
          <w:tcPr>
            <w:tcW w:w="7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40103" w:rsidRPr="00330E01" w:rsidRDefault="00B40103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>年齢</w:t>
            </w:r>
          </w:p>
        </w:tc>
        <w:tc>
          <w:tcPr>
            <w:tcW w:w="1688" w:type="dxa"/>
            <w:gridSpan w:val="5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0103" w:rsidRPr="00330E01" w:rsidRDefault="00B40103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 xml:space="preserve">　　歳</w:t>
            </w:r>
          </w:p>
        </w:tc>
      </w:tr>
      <w:tr w:rsidR="00BE2437" w:rsidRPr="00330E01" w:rsidTr="00BE2437">
        <w:tblPrEx>
          <w:tblCellMar>
            <w:top w:w="0" w:type="dxa"/>
            <w:bottom w:w="0" w:type="dxa"/>
          </w:tblCellMar>
        </w:tblPrEx>
        <w:trPr>
          <w:cantSplit/>
          <w:trHeight w:val="4380"/>
        </w:trPr>
        <w:tc>
          <w:tcPr>
            <w:tcW w:w="1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E2437" w:rsidRPr="00330E01" w:rsidRDefault="00BE243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85" w:type="dxa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BE2437" w:rsidRPr="00330E01" w:rsidRDefault="00BE2437" w:rsidP="00E71D6C">
            <w:pPr>
              <w:pStyle w:val="a3"/>
              <w:spacing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>申出理由</w:t>
            </w:r>
          </w:p>
        </w:tc>
        <w:tc>
          <w:tcPr>
            <w:tcW w:w="8633" w:type="dxa"/>
            <w:gridSpan w:val="21"/>
            <w:tcBorders>
              <w:top w:val="nil"/>
              <w:left w:val="nil"/>
              <w:right w:val="single" w:sz="8" w:space="0" w:color="auto"/>
            </w:tcBorders>
          </w:tcPr>
          <w:p w:rsidR="00BE2437" w:rsidRPr="00330E01" w:rsidRDefault="00BE2437" w:rsidP="00202F4C">
            <w:pPr>
              <w:pStyle w:val="a3"/>
              <w:spacing w:before="134" w:line="238" w:lineRule="exact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>【✓】チェック記入</w:t>
            </w:r>
          </w:p>
          <w:p w:rsidR="00BE2437" w:rsidRPr="00330E01" w:rsidRDefault="00BE2437" w:rsidP="00BE2437">
            <w:pPr>
              <w:pStyle w:val="a3"/>
              <w:spacing w:before="134" w:line="238" w:lineRule="exact"/>
              <w:ind w:leftChars="100" w:left="1917" w:hangingChars="850" w:hanging="1707"/>
              <w:rPr>
                <w:b/>
                <w:spacing w:val="0"/>
              </w:rPr>
            </w:pPr>
            <w:r w:rsidRPr="00330E01">
              <w:rPr>
                <w:rFonts w:hint="eastAsia"/>
                <w:b/>
                <w:spacing w:val="0"/>
              </w:rPr>
              <w:t>１　環境上の事情については、次のア及びイに該当すること</w:t>
            </w:r>
          </w:p>
          <w:p w:rsidR="00BE2437" w:rsidRPr="00330E01" w:rsidRDefault="00BE2437" w:rsidP="00BE2437">
            <w:pPr>
              <w:pStyle w:val="a3"/>
              <w:spacing w:before="134" w:line="238" w:lineRule="exact"/>
              <w:ind w:leftChars="100" w:left="1910" w:hangingChars="850" w:hanging="1700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 xml:space="preserve">　　ア　健康状態：入院加療を要する病態でないこと【　　】</w:t>
            </w:r>
          </w:p>
          <w:p w:rsidR="00BE2437" w:rsidRPr="00330E01" w:rsidRDefault="00BE2437" w:rsidP="00BE2437">
            <w:pPr>
              <w:pStyle w:val="a3"/>
              <w:spacing w:before="134" w:line="238" w:lineRule="exact"/>
              <w:ind w:leftChars="100" w:left="1910" w:hangingChars="850" w:hanging="1700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 xml:space="preserve">　　イ　環境の状況：家族や住居の状況など、現在置かれている環境の下では在宅において</w:t>
            </w:r>
          </w:p>
          <w:p w:rsidR="00BE2437" w:rsidRPr="00330E01" w:rsidRDefault="00BE2437" w:rsidP="00BE2437">
            <w:pPr>
              <w:pStyle w:val="a3"/>
              <w:spacing w:before="134" w:line="238" w:lineRule="exact"/>
              <w:ind w:leftChars="900" w:left="1890" w:firstLineChars="100" w:firstLine="200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>生活することが困難であると認められること【　　】</w:t>
            </w:r>
          </w:p>
          <w:p w:rsidR="00BE2437" w:rsidRPr="00330E01" w:rsidRDefault="00BE2437" w:rsidP="00BE2437">
            <w:pPr>
              <w:pStyle w:val="a3"/>
              <w:spacing w:before="134" w:line="238" w:lineRule="exact"/>
              <w:ind w:leftChars="100" w:left="1917" w:hangingChars="850" w:hanging="1707"/>
              <w:rPr>
                <w:b/>
                <w:spacing w:val="0"/>
              </w:rPr>
            </w:pPr>
            <w:r w:rsidRPr="00330E01">
              <w:rPr>
                <w:rFonts w:hint="eastAsia"/>
                <w:b/>
                <w:spacing w:val="0"/>
              </w:rPr>
              <w:t>２　経済的事情については、次のア～ウのいずれかに該当すること</w:t>
            </w:r>
          </w:p>
          <w:p w:rsidR="00BE2437" w:rsidRPr="00330E01" w:rsidRDefault="00BE2437" w:rsidP="00BE2437">
            <w:pPr>
              <w:pStyle w:val="a3"/>
              <w:spacing w:before="134" w:line="238" w:lineRule="exact"/>
              <w:ind w:leftChars="300" w:left="1930" w:hangingChars="650" w:hanging="1300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>ア　生活保護受給　【　　】</w:t>
            </w:r>
          </w:p>
          <w:p w:rsidR="00BE2437" w:rsidRPr="00330E01" w:rsidRDefault="00BE2437" w:rsidP="00BE2437">
            <w:pPr>
              <w:pStyle w:val="a3"/>
              <w:spacing w:before="134" w:line="238" w:lineRule="exact"/>
              <w:ind w:firstLineChars="300" w:firstLine="600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>イ　市町村民税の所得割が課税されていない　【　　】</w:t>
            </w:r>
          </w:p>
          <w:p w:rsidR="00BE2437" w:rsidRPr="00330E01" w:rsidRDefault="00BE2437" w:rsidP="008E193D">
            <w:pPr>
              <w:pStyle w:val="a3"/>
              <w:spacing w:before="134" w:line="238" w:lineRule="exact"/>
              <w:ind w:leftChars="100" w:left="1910" w:hangingChars="850" w:hanging="1700"/>
              <w:rPr>
                <w:spacing w:val="0"/>
              </w:rPr>
            </w:pPr>
            <w:r w:rsidRPr="00330E01">
              <w:rPr>
                <w:rFonts w:hint="eastAsia"/>
                <w:spacing w:val="0"/>
              </w:rPr>
              <w:t xml:space="preserve">　　ウ　災害その他の事情により世帯の生活が困窮している　【　　】</w:t>
            </w:r>
          </w:p>
          <w:p w:rsidR="00BE2437" w:rsidRPr="00330E01" w:rsidRDefault="00BE2437" w:rsidP="00BE2437">
            <w:pPr>
              <w:pStyle w:val="a3"/>
              <w:spacing w:before="134" w:line="238" w:lineRule="exact"/>
              <w:ind w:leftChars="100" w:left="1917" w:hangingChars="850" w:hanging="1707"/>
              <w:rPr>
                <w:b/>
                <w:spacing w:val="0"/>
              </w:rPr>
            </w:pPr>
            <w:r w:rsidRPr="00330E01">
              <w:rPr>
                <w:rFonts w:hint="eastAsia"/>
                <w:b/>
                <w:spacing w:val="0"/>
              </w:rPr>
              <w:t>３　その他理由</w:t>
            </w:r>
          </w:p>
        </w:tc>
      </w:tr>
      <w:tr w:rsidR="009902AC" w:rsidRPr="00330E01" w:rsidTr="00E71D6C">
        <w:tblPrEx>
          <w:tblCellMar>
            <w:top w:w="0" w:type="dxa"/>
            <w:bottom w:w="0" w:type="dxa"/>
          </w:tblCellMar>
        </w:tblPrEx>
        <w:trPr>
          <w:cantSplit/>
          <w:trHeight w:hRule="exact" w:val="476"/>
        </w:trPr>
        <w:tc>
          <w:tcPr>
            <w:tcW w:w="1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902AC" w:rsidRPr="00330E01" w:rsidRDefault="009902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E71D6C" w:rsidRPr="00330E01" w:rsidRDefault="00E71D6C" w:rsidP="00E71D6C">
            <w:pPr>
              <w:pStyle w:val="a3"/>
              <w:spacing w:line="238" w:lineRule="exact"/>
              <w:jc w:val="center"/>
            </w:pPr>
            <w:r w:rsidRPr="00330E01">
              <w:rPr>
                <w:rFonts w:hint="eastAsia"/>
              </w:rPr>
              <w:t>同居者</w:t>
            </w:r>
          </w:p>
          <w:p w:rsidR="009902AC" w:rsidRPr="00330E01" w:rsidRDefault="00E71D6C" w:rsidP="00E71D6C">
            <w:pPr>
              <w:pStyle w:val="a3"/>
              <w:spacing w:line="238" w:lineRule="exact"/>
              <w:jc w:val="center"/>
            </w:pPr>
            <w:r w:rsidRPr="00330E01">
              <w:rPr>
                <w:rFonts w:hint="eastAsia"/>
              </w:rPr>
              <w:t>及び</w:t>
            </w:r>
          </w:p>
          <w:p w:rsidR="009902AC" w:rsidRPr="00330E01" w:rsidRDefault="009902AC" w:rsidP="0093645B">
            <w:pPr>
              <w:pStyle w:val="a3"/>
              <w:spacing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>親</w:t>
            </w:r>
            <w:r w:rsidR="00E71D6C" w:rsidRPr="00330E01">
              <w:rPr>
                <w:rFonts w:hint="eastAsia"/>
              </w:rPr>
              <w:t xml:space="preserve">　</w:t>
            </w:r>
            <w:r w:rsidRPr="00330E01">
              <w:rPr>
                <w:rFonts w:hint="eastAsia"/>
              </w:rPr>
              <w:t>族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2AC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 xml:space="preserve">氏　</w:t>
            </w:r>
            <w:r w:rsidR="009902AC" w:rsidRPr="00330E01">
              <w:rPr>
                <w:rFonts w:hint="eastAsia"/>
              </w:rPr>
              <w:t>名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2AC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 xml:space="preserve">続　</w:t>
            </w:r>
            <w:r w:rsidR="009902AC" w:rsidRPr="00330E01">
              <w:rPr>
                <w:rFonts w:hint="eastAsia"/>
              </w:rPr>
              <w:t>柄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2AC" w:rsidRPr="00330E01" w:rsidRDefault="009902AC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>年</w:t>
            </w:r>
            <w:r w:rsidR="00281C9F" w:rsidRPr="00330E01">
              <w:rPr>
                <w:rFonts w:hint="eastAsia"/>
              </w:rPr>
              <w:t xml:space="preserve">　</w:t>
            </w:r>
            <w:r w:rsidRPr="00330E01">
              <w:rPr>
                <w:rFonts w:hint="eastAsia"/>
              </w:rPr>
              <w:t>齢</w:t>
            </w:r>
          </w:p>
        </w:tc>
        <w:tc>
          <w:tcPr>
            <w:tcW w:w="1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2AC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 xml:space="preserve">職　</w:t>
            </w:r>
            <w:r w:rsidR="009902AC" w:rsidRPr="00330E01">
              <w:rPr>
                <w:rFonts w:hint="eastAsia"/>
              </w:rPr>
              <w:t>業</w:t>
            </w:r>
          </w:p>
        </w:tc>
        <w:tc>
          <w:tcPr>
            <w:tcW w:w="347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902AC" w:rsidRPr="00330E01" w:rsidRDefault="00281C9F" w:rsidP="00E66948">
            <w:pPr>
              <w:pStyle w:val="a3"/>
              <w:spacing w:before="134"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 xml:space="preserve">住　</w:t>
            </w:r>
            <w:r w:rsidR="009902AC" w:rsidRPr="00330E01">
              <w:rPr>
                <w:rFonts w:hint="eastAsia"/>
              </w:rPr>
              <w:t>所</w:t>
            </w:r>
          </w:p>
        </w:tc>
      </w:tr>
      <w:tr w:rsidR="009902AC" w:rsidRPr="00330E01" w:rsidTr="00E71D6C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902AC" w:rsidRPr="00330E01" w:rsidRDefault="009902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9902AC" w:rsidRPr="00330E01" w:rsidRDefault="009902AC" w:rsidP="00E66948">
            <w:pPr>
              <w:pStyle w:val="a3"/>
              <w:wordWrap/>
              <w:spacing w:line="240" w:lineRule="auto"/>
              <w:jc w:val="center"/>
              <w:rPr>
                <w:spacing w:val="0"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13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3470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</w:tr>
      <w:tr w:rsidR="009902AC" w:rsidRPr="00330E01" w:rsidTr="00E71D6C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902AC" w:rsidRPr="00330E01" w:rsidRDefault="009902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9902AC" w:rsidRPr="00330E01" w:rsidRDefault="009902AC" w:rsidP="00E66948">
            <w:pPr>
              <w:pStyle w:val="a3"/>
              <w:wordWrap/>
              <w:spacing w:line="240" w:lineRule="auto"/>
              <w:jc w:val="center"/>
              <w:rPr>
                <w:spacing w:val="0"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13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3470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</w:tr>
      <w:tr w:rsidR="00281C9F" w:rsidRPr="00330E01" w:rsidTr="00E71D6C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1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81C9F" w:rsidRPr="00330E01" w:rsidRDefault="00281C9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281C9F" w:rsidRPr="00330E01" w:rsidRDefault="00281C9F" w:rsidP="00E66948">
            <w:pPr>
              <w:pStyle w:val="a3"/>
              <w:wordWrap/>
              <w:spacing w:line="240" w:lineRule="auto"/>
              <w:jc w:val="center"/>
              <w:rPr>
                <w:spacing w:val="0"/>
              </w:rPr>
            </w:pPr>
          </w:p>
        </w:tc>
        <w:tc>
          <w:tcPr>
            <w:tcW w:w="213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81C9F" w:rsidRPr="00330E01" w:rsidRDefault="00281C9F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64" w:type="dxa"/>
            <w:tcBorders>
              <w:top w:val="nil"/>
              <w:left w:val="nil"/>
              <w:right w:val="single" w:sz="4" w:space="0" w:color="auto"/>
            </w:tcBorders>
          </w:tcPr>
          <w:p w:rsidR="00281C9F" w:rsidRPr="00330E01" w:rsidRDefault="00281C9F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281C9F" w:rsidRPr="00330E01" w:rsidRDefault="00281C9F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1336" w:type="dxa"/>
            <w:gridSpan w:val="4"/>
            <w:tcBorders>
              <w:top w:val="nil"/>
              <w:left w:val="nil"/>
              <w:right w:val="single" w:sz="4" w:space="0" w:color="auto"/>
            </w:tcBorders>
          </w:tcPr>
          <w:p w:rsidR="00281C9F" w:rsidRPr="00330E01" w:rsidRDefault="00281C9F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3470" w:type="dxa"/>
            <w:gridSpan w:val="13"/>
            <w:tcBorders>
              <w:top w:val="nil"/>
              <w:left w:val="nil"/>
              <w:right w:val="single" w:sz="8" w:space="0" w:color="auto"/>
            </w:tcBorders>
          </w:tcPr>
          <w:p w:rsidR="00281C9F" w:rsidRPr="00330E01" w:rsidRDefault="00281C9F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</w:tr>
      <w:tr w:rsidR="009902AC" w:rsidRPr="00330E01" w:rsidTr="00E71D6C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902AC" w:rsidRPr="00330E01" w:rsidRDefault="009902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9902AC" w:rsidRPr="00330E01" w:rsidRDefault="009902AC" w:rsidP="00E66948">
            <w:pPr>
              <w:pStyle w:val="a3"/>
              <w:wordWrap/>
              <w:spacing w:line="240" w:lineRule="auto"/>
              <w:jc w:val="center"/>
              <w:rPr>
                <w:spacing w:val="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CB" w:rsidRPr="00330E01" w:rsidRDefault="00EF12CB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1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  <w:tc>
          <w:tcPr>
            <w:tcW w:w="347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902AC" w:rsidRPr="00330E01" w:rsidRDefault="009902AC" w:rsidP="00281C9F">
            <w:pPr>
              <w:pStyle w:val="a3"/>
              <w:spacing w:before="134" w:line="238" w:lineRule="exact"/>
              <w:rPr>
                <w:spacing w:val="0"/>
              </w:rPr>
            </w:pPr>
          </w:p>
        </w:tc>
      </w:tr>
      <w:tr w:rsidR="009902AC" w:rsidRPr="00330E01" w:rsidTr="00E71D6C">
        <w:tblPrEx>
          <w:tblCellMar>
            <w:top w:w="0" w:type="dxa"/>
            <w:bottom w:w="0" w:type="dxa"/>
          </w:tblCellMar>
        </w:tblPrEx>
        <w:trPr>
          <w:cantSplit/>
          <w:trHeight w:hRule="exact" w:val="696"/>
        </w:trPr>
        <w:tc>
          <w:tcPr>
            <w:tcW w:w="1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902AC" w:rsidRPr="00330E01" w:rsidRDefault="009902A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902AC" w:rsidRPr="00330E01" w:rsidRDefault="009902AC" w:rsidP="000C1719">
            <w:pPr>
              <w:pStyle w:val="a3"/>
              <w:spacing w:line="238" w:lineRule="exact"/>
              <w:jc w:val="center"/>
              <w:rPr>
                <w:spacing w:val="0"/>
              </w:rPr>
            </w:pPr>
            <w:r w:rsidRPr="00330E01">
              <w:rPr>
                <w:rFonts w:hint="eastAsia"/>
              </w:rPr>
              <w:t>添付書類</w:t>
            </w:r>
          </w:p>
        </w:tc>
        <w:tc>
          <w:tcPr>
            <w:tcW w:w="8633" w:type="dxa"/>
            <w:gridSpan w:val="21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90ECB" w:rsidRPr="00330E01" w:rsidRDefault="009902AC" w:rsidP="000C1719">
            <w:pPr>
              <w:pStyle w:val="a3"/>
              <w:spacing w:line="238" w:lineRule="exact"/>
            </w:pPr>
            <w:r w:rsidRPr="00330E01">
              <w:rPr>
                <w:spacing w:val="3"/>
              </w:rPr>
              <w:t xml:space="preserve"> </w:t>
            </w:r>
            <w:r w:rsidR="00EC2D18" w:rsidRPr="00330E01">
              <w:rPr>
                <w:rFonts w:hint="eastAsia"/>
              </w:rPr>
              <w:t>①住民票（世帯全部）　②戸籍（兄弟、子供が分かるもの）　③</w:t>
            </w:r>
            <w:r w:rsidRPr="00330E01">
              <w:rPr>
                <w:rFonts w:hint="eastAsia"/>
              </w:rPr>
              <w:t xml:space="preserve">診断書　</w:t>
            </w:r>
          </w:p>
          <w:p w:rsidR="00D90ECB" w:rsidRPr="00330E01" w:rsidRDefault="00D90ECB" w:rsidP="000C1719">
            <w:pPr>
              <w:pStyle w:val="a3"/>
              <w:spacing w:line="238" w:lineRule="exact"/>
              <w:ind w:firstLineChars="50" w:firstLine="107"/>
              <w:rPr>
                <w:spacing w:val="0"/>
              </w:rPr>
            </w:pPr>
            <w:r w:rsidRPr="00330E01">
              <w:rPr>
                <w:rFonts w:hint="eastAsia"/>
              </w:rPr>
              <w:t>④預貯金通帳の写し</w:t>
            </w:r>
            <w:r w:rsidR="00B620D1" w:rsidRPr="00330E01">
              <w:rPr>
                <w:rFonts w:hint="eastAsia"/>
              </w:rPr>
              <w:t xml:space="preserve">　　⑤本人の履歴</w:t>
            </w:r>
          </w:p>
        </w:tc>
      </w:tr>
    </w:tbl>
    <w:p w:rsidR="009902AC" w:rsidRPr="00330E01" w:rsidRDefault="00A33777">
      <w:pPr>
        <w:pStyle w:val="a3"/>
        <w:spacing w:line="238" w:lineRule="exact"/>
        <w:rPr>
          <w:spacing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-7240270</wp:posOffset>
                </wp:positionV>
                <wp:extent cx="1626870" cy="131064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1310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437" w:rsidRPr="00330E01" w:rsidRDefault="00BE2437">
                            <w:r w:rsidRPr="009837BE">
                              <w:rPr>
                                <w:rFonts w:hint="eastAsia"/>
                                <w:color w:val="000000"/>
                              </w:rPr>
                              <w:t>（福祉事務所受付印）</w:t>
                            </w:r>
                          </w:p>
                          <w:p w:rsidR="00BE2437" w:rsidRPr="00330E01" w:rsidRDefault="00BE2437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1pt;margin-top:-570.1pt;width:128.1pt;height:103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">
                <v:textbox inset="5.85pt,.7pt,5.85pt,.7pt">
                  <w:txbxContent>
                    <w:p w:rsidR="00BE2437" w:rsidRPr="00330E01" w:rsidRDefault="00BE2437">
                      <w:r w:rsidRPr="009837BE">
                        <w:rPr>
                          <w:rFonts w:hint="eastAsia"/>
                          <w:color w:val="000000"/>
                        </w:rPr>
                        <w:t>（福祉事務所受付印）</w:t>
                      </w:r>
                    </w:p>
                    <w:p w:rsidR="00BE2437" w:rsidRPr="00330E01" w:rsidRDefault="00BE2437"/>
                  </w:txbxContent>
                </v:textbox>
              </v:shape>
            </w:pict>
          </mc:Fallback>
        </mc:AlternateContent>
      </w:r>
    </w:p>
    <w:p w:rsidR="009902AC" w:rsidRPr="00330E01" w:rsidRDefault="00D56A10" w:rsidP="00E7709F">
      <w:pPr>
        <w:pStyle w:val="a3"/>
        <w:spacing w:line="240" w:lineRule="auto"/>
        <w:ind w:left="214" w:hangingChars="100" w:hanging="214"/>
        <w:rPr>
          <w:rFonts w:ascii="ＭＳ ゴシック"/>
          <w:sz w:val="22"/>
          <w:szCs w:val="22"/>
        </w:rPr>
      </w:pPr>
      <w:r w:rsidRPr="00330E01">
        <w:rPr>
          <w:rFonts w:hint="eastAsia"/>
        </w:rPr>
        <w:t xml:space="preserve">　</w:t>
      </w:r>
      <w:r w:rsidR="009902AC" w:rsidRPr="00330E01">
        <w:rPr>
          <w:rFonts w:hint="eastAsia"/>
        </w:rPr>
        <w:t>上記</w:t>
      </w:r>
      <w:r w:rsidR="009D1CDA" w:rsidRPr="00330E01">
        <w:rPr>
          <w:rFonts w:hint="eastAsia"/>
        </w:rPr>
        <w:t>のとおり老人ホーム入所申出書</w:t>
      </w:r>
      <w:r w:rsidR="00392470" w:rsidRPr="00330E01">
        <w:rPr>
          <w:rFonts w:hint="eastAsia"/>
        </w:rPr>
        <w:t>を提出します。</w:t>
      </w:r>
      <w:r w:rsidR="00B17F1D" w:rsidRPr="00330E01">
        <w:rPr>
          <w:rFonts w:hint="eastAsia"/>
        </w:rPr>
        <w:t>なお、決定に当たり、私の世帯の地方税関係情報について確認することに同意します。</w:t>
      </w:r>
    </w:p>
    <w:p w:rsidR="00392470" w:rsidRPr="00330E01" w:rsidRDefault="00392470">
      <w:pPr>
        <w:pStyle w:val="a3"/>
        <w:spacing w:line="238" w:lineRule="exact"/>
      </w:pPr>
    </w:p>
    <w:p w:rsidR="009902AC" w:rsidRPr="00330E01" w:rsidRDefault="00467230">
      <w:pPr>
        <w:pStyle w:val="a3"/>
        <w:spacing w:line="238" w:lineRule="exact"/>
        <w:rPr>
          <w:spacing w:val="0"/>
        </w:rPr>
      </w:pPr>
      <w:r w:rsidRPr="00330E01">
        <w:rPr>
          <w:rFonts w:hint="eastAsia"/>
        </w:rPr>
        <w:t xml:space="preserve">　　　　</w:t>
      </w:r>
      <w:r w:rsidR="009902AC" w:rsidRPr="00330E01">
        <w:rPr>
          <w:rFonts w:hint="eastAsia"/>
        </w:rPr>
        <w:t xml:space="preserve">　　年　　月　　日</w:t>
      </w:r>
    </w:p>
    <w:p w:rsidR="009902AC" w:rsidRPr="00330E01" w:rsidRDefault="009902AC">
      <w:pPr>
        <w:pStyle w:val="a3"/>
        <w:spacing w:line="238" w:lineRule="exact"/>
        <w:rPr>
          <w:spacing w:val="0"/>
        </w:rPr>
      </w:pPr>
    </w:p>
    <w:p w:rsidR="009902AC" w:rsidRPr="00330E01" w:rsidRDefault="009902AC">
      <w:pPr>
        <w:pStyle w:val="a3"/>
        <w:spacing w:line="238" w:lineRule="exact"/>
        <w:rPr>
          <w:spacing w:val="0"/>
        </w:rPr>
      </w:pPr>
      <w:r w:rsidRPr="00330E01">
        <w:rPr>
          <w:rFonts w:hint="eastAsia"/>
        </w:rPr>
        <w:t xml:space="preserve">　　　　　　　　　　　　　　　　　　　　　申出者</w:t>
      </w:r>
    </w:p>
    <w:p w:rsidR="009902AC" w:rsidRPr="00330E01" w:rsidRDefault="009902AC">
      <w:pPr>
        <w:pStyle w:val="a3"/>
        <w:spacing w:line="238" w:lineRule="exact"/>
        <w:rPr>
          <w:spacing w:val="0"/>
        </w:rPr>
      </w:pPr>
      <w:r w:rsidRPr="00330E01">
        <w:rPr>
          <w:rFonts w:hint="eastAsia"/>
        </w:rPr>
        <w:t xml:space="preserve">　　　　　　　　　　　　　　　　　　　　　　住　所</w:t>
      </w:r>
    </w:p>
    <w:p w:rsidR="009902AC" w:rsidRPr="00330E01" w:rsidRDefault="009902AC">
      <w:pPr>
        <w:pStyle w:val="a3"/>
        <w:spacing w:line="238" w:lineRule="exact"/>
        <w:rPr>
          <w:spacing w:val="0"/>
        </w:rPr>
      </w:pPr>
    </w:p>
    <w:p w:rsidR="009902AC" w:rsidRPr="00330E01" w:rsidRDefault="009902AC">
      <w:pPr>
        <w:pStyle w:val="a3"/>
        <w:spacing w:line="238" w:lineRule="exact"/>
        <w:rPr>
          <w:spacing w:val="0"/>
        </w:rPr>
      </w:pPr>
      <w:r w:rsidRPr="00330E01">
        <w:rPr>
          <w:rFonts w:hint="eastAsia"/>
        </w:rPr>
        <w:t xml:space="preserve">　　　　　　　　　　　　　　　　　　　　　　氏　名　　　　　　　　　　　　</w:t>
      </w:r>
      <w:r w:rsidR="0036205A" w:rsidRPr="00330E01">
        <w:rPr>
          <w:rFonts w:hint="eastAsia"/>
        </w:rPr>
        <w:t xml:space="preserve">　　</w:t>
      </w:r>
    </w:p>
    <w:p w:rsidR="009902AC" w:rsidRPr="00330E01" w:rsidRDefault="009902AC">
      <w:pPr>
        <w:pStyle w:val="a3"/>
        <w:spacing w:line="238" w:lineRule="exact"/>
        <w:rPr>
          <w:spacing w:val="0"/>
        </w:rPr>
      </w:pPr>
    </w:p>
    <w:p w:rsidR="009902AC" w:rsidRPr="00330E01" w:rsidRDefault="009902AC">
      <w:pPr>
        <w:pStyle w:val="a3"/>
        <w:spacing w:line="238" w:lineRule="exact"/>
        <w:rPr>
          <w:spacing w:val="0"/>
        </w:rPr>
      </w:pPr>
      <w:r w:rsidRPr="00330E01">
        <w:rPr>
          <w:rFonts w:hint="eastAsia"/>
        </w:rPr>
        <w:t xml:space="preserve">　　　　　　　　　　　　　　　　　　　　　　（本人との続柄　　　</w:t>
      </w:r>
      <w:r w:rsidR="00281C9F" w:rsidRPr="00330E01">
        <w:rPr>
          <w:rFonts w:hint="eastAsia"/>
        </w:rPr>
        <w:t xml:space="preserve">　　</w:t>
      </w:r>
      <w:r w:rsidRPr="00330E01">
        <w:rPr>
          <w:rFonts w:hint="eastAsia"/>
        </w:rPr>
        <w:t xml:space="preserve">　</w:t>
      </w:r>
      <w:r w:rsidR="00281C9F" w:rsidRPr="00330E01">
        <w:rPr>
          <w:rFonts w:hint="eastAsia"/>
        </w:rPr>
        <w:t xml:space="preserve">　）</w:t>
      </w:r>
    </w:p>
    <w:p w:rsidR="009902AC" w:rsidRPr="00330E01" w:rsidRDefault="009902AC">
      <w:pPr>
        <w:pStyle w:val="a3"/>
        <w:spacing w:line="238" w:lineRule="exact"/>
        <w:rPr>
          <w:spacing w:val="0"/>
        </w:rPr>
      </w:pPr>
    </w:p>
    <w:p w:rsidR="009902AC" w:rsidRPr="00330E01" w:rsidRDefault="009902AC">
      <w:pPr>
        <w:pStyle w:val="a3"/>
        <w:spacing w:line="238" w:lineRule="exact"/>
        <w:rPr>
          <w:spacing w:val="0"/>
        </w:rPr>
      </w:pPr>
      <w:r w:rsidRPr="00330E01">
        <w:rPr>
          <w:rFonts w:hint="eastAsia"/>
        </w:rPr>
        <w:t xml:space="preserve">　　　　　　　　　　　　　　　　　　　　　　（電話番号　　　　　　　</w:t>
      </w:r>
      <w:r w:rsidR="00281C9F" w:rsidRPr="00330E01">
        <w:rPr>
          <w:rFonts w:hint="eastAsia"/>
        </w:rPr>
        <w:t xml:space="preserve">　　</w:t>
      </w:r>
      <w:r w:rsidRPr="00330E01">
        <w:rPr>
          <w:rFonts w:hint="eastAsia"/>
        </w:rPr>
        <w:t>）</w:t>
      </w:r>
    </w:p>
    <w:p w:rsidR="009902AC" w:rsidRPr="00330E01" w:rsidRDefault="009902AC">
      <w:pPr>
        <w:pStyle w:val="a3"/>
        <w:spacing w:line="238" w:lineRule="exact"/>
        <w:rPr>
          <w:spacing w:val="0"/>
        </w:rPr>
      </w:pPr>
    </w:p>
    <w:p w:rsidR="009902AC" w:rsidRPr="00330E01" w:rsidRDefault="009902AC">
      <w:pPr>
        <w:pStyle w:val="a3"/>
        <w:spacing w:line="238" w:lineRule="exact"/>
        <w:rPr>
          <w:spacing w:val="0"/>
        </w:rPr>
      </w:pPr>
      <w:r w:rsidRPr="00330E01">
        <w:rPr>
          <w:rFonts w:hint="eastAsia"/>
        </w:rPr>
        <w:t xml:space="preserve">　</w:t>
      </w:r>
      <w:r w:rsidR="00A8735B" w:rsidRPr="00330E01">
        <w:rPr>
          <w:rFonts w:hint="eastAsia"/>
        </w:rPr>
        <w:t>天草</w:t>
      </w:r>
      <w:r w:rsidRPr="00330E01">
        <w:rPr>
          <w:rFonts w:hint="eastAsia"/>
        </w:rPr>
        <w:t>市福祉事務所長　様</w:t>
      </w:r>
    </w:p>
    <w:sectPr w:rsidR="009902AC" w:rsidRPr="00330E01" w:rsidSect="00330E01">
      <w:pgSz w:w="11906" w:h="16838"/>
      <w:pgMar w:top="1134" w:right="1055" w:bottom="567" w:left="1134" w:header="720" w:footer="72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7C9" w:rsidRDefault="00F377C9" w:rsidP="0019774A">
      <w:r>
        <w:separator/>
      </w:r>
    </w:p>
  </w:endnote>
  <w:endnote w:type="continuationSeparator" w:id="0">
    <w:p w:rsidR="00F377C9" w:rsidRDefault="00F377C9" w:rsidP="00197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7C9" w:rsidRDefault="00F377C9" w:rsidP="0019774A">
      <w:r>
        <w:separator/>
      </w:r>
    </w:p>
  </w:footnote>
  <w:footnote w:type="continuationSeparator" w:id="0">
    <w:p w:rsidR="00F377C9" w:rsidRDefault="00F377C9" w:rsidP="001977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EDE"/>
    <w:rsid w:val="000C1719"/>
    <w:rsid w:val="000C173E"/>
    <w:rsid w:val="000C3B98"/>
    <w:rsid w:val="001110A4"/>
    <w:rsid w:val="00153DC0"/>
    <w:rsid w:val="0019774A"/>
    <w:rsid w:val="001A165A"/>
    <w:rsid w:val="001D3FDB"/>
    <w:rsid w:val="00202F4C"/>
    <w:rsid w:val="00281C9F"/>
    <w:rsid w:val="002A7E50"/>
    <w:rsid w:val="002F3429"/>
    <w:rsid w:val="003260CB"/>
    <w:rsid w:val="00330E01"/>
    <w:rsid w:val="0036205A"/>
    <w:rsid w:val="00392470"/>
    <w:rsid w:val="003B7245"/>
    <w:rsid w:val="00467230"/>
    <w:rsid w:val="005B5982"/>
    <w:rsid w:val="00627F24"/>
    <w:rsid w:val="00692B0F"/>
    <w:rsid w:val="0084120C"/>
    <w:rsid w:val="00891C9D"/>
    <w:rsid w:val="008B68B8"/>
    <w:rsid w:val="008E193D"/>
    <w:rsid w:val="00935ABC"/>
    <w:rsid w:val="0093645B"/>
    <w:rsid w:val="009837BE"/>
    <w:rsid w:val="009902AC"/>
    <w:rsid w:val="009C2246"/>
    <w:rsid w:val="009D1CDA"/>
    <w:rsid w:val="009F32F6"/>
    <w:rsid w:val="00A33777"/>
    <w:rsid w:val="00A8735B"/>
    <w:rsid w:val="00AB11B2"/>
    <w:rsid w:val="00AE10F7"/>
    <w:rsid w:val="00AF2C4A"/>
    <w:rsid w:val="00B17F1D"/>
    <w:rsid w:val="00B40103"/>
    <w:rsid w:val="00B42699"/>
    <w:rsid w:val="00B57D07"/>
    <w:rsid w:val="00B620D1"/>
    <w:rsid w:val="00BE2437"/>
    <w:rsid w:val="00C2770E"/>
    <w:rsid w:val="00C5600F"/>
    <w:rsid w:val="00C8169A"/>
    <w:rsid w:val="00D23693"/>
    <w:rsid w:val="00D2796B"/>
    <w:rsid w:val="00D56A10"/>
    <w:rsid w:val="00D90ECB"/>
    <w:rsid w:val="00D97807"/>
    <w:rsid w:val="00DA7FBE"/>
    <w:rsid w:val="00E53E52"/>
    <w:rsid w:val="00E54E8D"/>
    <w:rsid w:val="00E66948"/>
    <w:rsid w:val="00E71D6C"/>
    <w:rsid w:val="00E7709F"/>
    <w:rsid w:val="00E8014F"/>
    <w:rsid w:val="00E92EDE"/>
    <w:rsid w:val="00EC157D"/>
    <w:rsid w:val="00EC2D18"/>
    <w:rsid w:val="00EF12CB"/>
    <w:rsid w:val="00F37115"/>
    <w:rsid w:val="00F377C9"/>
    <w:rsid w:val="00FA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9BAF2DE-1AF1-4CD6-9A06-E2FA4FC5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オアシス"/>
    <w:pPr>
      <w:widowControl w:val="0"/>
      <w:wordWrap w:val="0"/>
      <w:autoSpaceDE w:val="0"/>
      <w:autoSpaceDN w:val="0"/>
      <w:adjustRightInd w:val="0"/>
      <w:spacing w:line="476" w:lineRule="exact"/>
      <w:jc w:val="both"/>
    </w:pPr>
    <w:rPr>
      <w:rFonts w:ascii="ＭＳ 明朝" w:eastAsia="ＭＳ ゴシック"/>
      <w:spacing w:val="7"/>
    </w:rPr>
  </w:style>
  <w:style w:type="paragraph" w:styleId="a4">
    <w:name w:val="Balloon Text"/>
    <w:basedOn w:val="a"/>
    <w:link w:val="a5"/>
    <w:uiPriority w:val="99"/>
    <w:semiHidden/>
    <w:rsid w:val="00A8735B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locked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rsid w:val="0019774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locked/>
    <w:rsid w:val="0019774A"/>
    <w:rPr>
      <w:rFonts w:cs="Times New Roman"/>
      <w:kern w:val="2"/>
      <w:sz w:val="24"/>
    </w:rPr>
  </w:style>
  <w:style w:type="paragraph" w:styleId="a8">
    <w:name w:val="footer"/>
    <w:basedOn w:val="a"/>
    <w:link w:val="a9"/>
    <w:uiPriority w:val="99"/>
    <w:rsid w:val="0019774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locked/>
    <w:rsid w:val="0019774A"/>
    <w:rPr>
      <w:rFonts w:cs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3858C-9F36-440E-8380-8848E17CA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2（新）老人ホ－ム入所等申出書2022～.docx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koreird40</dc:creator>
  <cp:keywords/>
  <dc:description/>
  <cp:lastModifiedBy>koreird41</cp:lastModifiedBy>
  <cp:revision>3</cp:revision>
  <cp:lastPrinted>2015-12-09T03:00:00Z</cp:lastPrinted>
  <dcterms:created xsi:type="dcterms:W3CDTF">2023-04-07T06:31:00Z</dcterms:created>
  <dcterms:modified xsi:type="dcterms:W3CDTF">2023-04-07T06:31:00Z</dcterms:modified>
</cp:coreProperties>
</file>